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71D5B5" w14:textId="77777777" w:rsidR="00526836" w:rsidRPr="00E34FD2" w:rsidRDefault="001A1383" w:rsidP="00526836">
      <w:pPr>
        <w:pStyle w:val="Kop1"/>
        <w:tabs>
          <w:tab w:val="left" w:pos="2268"/>
          <w:tab w:val="left" w:pos="7230"/>
        </w:tabs>
        <w:ind w:left="7200" w:hanging="5040"/>
        <w:jc w:val="left"/>
        <w:rPr>
          <w:color w:val="000099"/>
          <w:sz w:val="40"/>
          <w:szCs w:val="40"/>
        </w:rPr>
      </w:pPr>
      <w:r>
        <w:rPr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4CFCF727" wp14:editId="1FA27C5F">
            <wp:simplePos x="0" y="0"/>
            <wp:positionH relativeFrom="column">
              <wp:posOffset>-120015</wp:posOffset>
            </wp:positionH>
            <wp:positionV relativeFrom="paragraph">
              <wp:posOffset>7620</wp:posOffset>
            </wp:positionV>
            <wp:extent cx="705485" cy="747395"/>
            <wp:effectExtent l="0" t="0" r="0" b="0"/>
            <wp:wrapTight wrapText="bothSides">
              <wp:wrapPolygon edited="0">
                <wp:start x="0" y="0"/>
                <wp:lineTo x="0" y="20921"/>
                <wp:lineTo x="20997" y="20921"/>
                <wp:lineTo x="20997" y="0"/>
                <wp:lineTo x="0" y="0"/>
              </wp:wrapPolygon>
            </wp:wrapTight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ignet kleur Lotus_NEW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5485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26836">
        <w:rPr>
          <w:color w:val="000099"/>
          <w:sz w:val="40"/>
          <w:szCs w:val="40"/>
        </w:rPr>
        <w:t>o</w:t>
      </w:r>
      <w:r w:rsidR="00526836" w:rsidRPr="00E34FD2">
        <w:rPr>
          <w:color w:val="000099"/>
          <w:sz w:val="40"/>
          <w:szCs w:val="40"/>
        </w:rPr>
        <w:t>rganisatie LOTUS</w:t>
      </w:r>
    </w:p>
    <w:p w14:paraId="72207112" w14:textId="5CB69C45" w:rsidR="00526836" w:rsidRPr="00224DCF" w:rsidRDefault="00526836" w:rsidP="00526836">
      <w:pPr>
        <w:pStyle w:val="Kop1"/>
        <w:tabs>
          <w:tab w:val="left" w:pos="6946"/>
        </w:tabs>
        <w:ind w:left="1985"/>
        <w:jc w:val="left"/>
        <w:rPr>
          <w:smallCaps/>
          <w:color w:val="000099"/>
          <w:szCs w:val="16"/>
        </w:rPr>
      </w:pPr>
      <w:r w:rsidRPr="00E34FD2">
        <w:rPr>
          <w:b w:val="0"/>
          <w:smallCaps/>
          <w:color w:val="000099"/>
          <w:szCs w:val="16"/>
        </w:rPr>
        <w:t>Landelijke Opleiding tot Uitbeelding van Slachtoffers</w:t>
      </w:r>
      <w:r>
        <w:rPr>
          <w:b w:val="0"/>
          <w:smallCaps/>
          <w:color w:val="000099"/>
          <w:szCs w:val="16"/>
        </w:rPr>
        <w:tab/>
      </w:r>
      <w:r w:rsidR="009307F3">
        <w:rPr>
          <w:color w:val="000099"/>
          <w:szCs w:val="16"/>
        </w:rPr>
        <w:t>Secretar</w:t>
      </w:r>
      <w:r w:rsidR="000D4533">
        <w:rPr>
          <w:color w:val="000099"/>
          <w:szCs w:val="16"/>
        </w:rPr>
        <w:t>is</w:t>
      </w:r>
    </w:p>
    <w:p w14:paraId="619EA417" w14:textId="5AB8ADE9" w:rsidR="00526836" w:rsidRPr="001808C6" w:rsidRDefault="00526836" w:rsidP="00526836">
      <w:pPr>
        <w:pStyle w:val="Kop1"/>
        <w:tabs>
          <w:tab w:val="left" w:pos="6946"/>
        </w:tabs>
        <w:ind w:left="6946"/>
        <w:jc w:val="left"/>
        <w:rPr>
          <w:b w:val="0"/>
          <w:bCs w:val="0"/>
          <w:color w:val="000099"/>
        </w:rPr>
      </w:pPr>
      <w:r w:rsidRPr="001808C6">
        <w:rPr>
          <w:b w:val="0"/>
          <w:color w:val="000099"/>
        </w:rPr>
        <w:t xml:space="preserve">Mevr. </w:t>
      </w:r>
      <w:r w:rsidR="00A90FD2">
        <w:rPr>
          <w:b w:val="0"/>
          <w:color w:val="000099"/>
        </w:rPr>
        <w:t>M.Nab</w:t>
      </w:r>
      <w:r w:rsidRPr="001808C6">
        <w:rPr>
          <w:b w:val="0"/>
          <w:color w:val="000099"/>
        </w:rPr>
        <w:br/>
      </w:r>
      <w:r w:rsidR="00A90FD2">
        <w:rPr>
          <w:b w:val="0"/>
          <w:color w:val="000099"/>
        </w:rPr>
        <w:t>Batenstein 18</w:t>
      </w:r>
      <w:r w:rsidRPr="001808C6">
        <w:rPr>
          <w:b w:val="0"/>
          <w:color w:val="000099"/>
        </w:rPr>
        <w:br/>
      </w:r>
      <w:r w:rsidR="000D4533">
        <w:rPr>
          <w:b w:val="0"/>
          <w:color w:val="000099"/>
        </w:rPr>
        <w:t xml:space="preserve">6714 </w:t>
      </w:r>
      <w:r w:rsidR="00A90FD2">
        <w:rPr>
          <w:b w:val="0"/>
          <w:color w:val="000099"/>
        </w:rPr>
        <w:t>BM</w:t>
      </w:r>
      <w:r w:rsidR="000D4533">
        <w:rPr>
          <w:b w:val="0"/>
          <w:color w:val="000099"/>
        </w:rPr>
        <w:t xml:space="preserve"> Ede</w:t>
      </w:r>
      <w:r w:rsidRPr="001808C6">
        <w:rPr>
          <w:color w:val="000099"/>
        </w:rPr>
        <w:br/>
      </w:r>
      <w:r w:rsidRPr="001808C6">
        <w:rPr>
          <w:b w:val="0"/>
          <w:bCs w:val="0"/>
          <w:color w:val="000099"/>
        </w:rPr>
        <w:t xml:space="preserve">Tel. </w:t>
      </w:r>
      <w:r w:rsidR="00655A11">
        <w:rPr>
          <w:b w:val="0"/>
          <w:bCs w:val="0"/>
          <w:color w:val="000099"/>
        </w:rPr>
        <w:t>0</w:t>
      </w:r>
      <w:r w:rsidR="000D4533">
        <w:rPr>
          <w:b w:val="0"/>
          <w:bCs w:val="0"/>
          <w:color w:val="000099"/>
        </w:rPr>
        <w:t>6-</w:t>
      </w:r>
      <w:r w:rsidR="00A90FD2">
        <w:rPr>
          <w:b w:val="0"/>
          <w:bCs w:val="0"/>
          <w:color w:val="000099"/>
        </w:rPr>
        <w:t>25534166</w:t>
      </w:r>
      <w:r w:rsidRPr="001808C6">
        <w:rPr>
          <w:b w:val="0"/>
          <w:bCs w:val="0"/>
          <w:color w:val="000099"/>
        </w:rPr>
        <w:br/>
        <w:t>secretaris@organisatielotus.nl</w:t>
      </w:r>
    </w:p>
    <w:p w14:paraId="1E09FD92" w14:textId="77777777" w:rsidR="00ED5442" w:rsidRPr="001808C6" w:rsidRDefault="00ED5442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00517D25" w14:textId="77777777" w:rsidR="00ED5442" w:rsidRPr="001808C6" w:rsidRDefault="00ED5442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51967C10" w14:textId="77777777" w:rsidR="00ED5442" w:rsidRPr="001808C6" w:rsidRDefault="00ED5442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15224C8E" w14:textId="1EB5EA9F" w:rsidR="00ED5442" w:rsidRDefault="004755F7">
      <w:pPr>
        <w:tabs>
          <w:tab w:val="left" w:pos="-1440"/>
          <w:tab w:val="left" w:pos="-720"/>
        </w:tabs>
        <w:suppressAutoHyphens/>
        <w:rPr>
          <w:rFonts w:ascii="Arial" w:hAnsi="Arial"/>
          <w:b/>
          <w:sz w:val="20"/>
          <w:u w:val="single"/>
        </w:rPr>
      </w:pPr>
      <w:r w:rsidRPr="004755F7">
        <w:rPr>
          <w:rFonts w:ascii="Arial" w:hAnsi="Arial"/>
          <w:b/>
          <w:sz w:val="20"/>
          <w:u w:val="single"/>
        </w:rPr>
        <w:t>Aanmeldingsformulier opleiding LOTUS</w:t>
      </w:r>
      <w:r w:rsidR="000C2DBC">
        <w:rPr>
          <w:rFonts w:ascii="Arial" w:hAnsi="Arial"/>
          <w:b/>
          <w:sz w:val="20"/>
          <w:u w:val="single"/>
        </w:rPr>
        <w:t>-</w:t>
      </w:r>
      <w:r w:rsidRPr="004755F7">
        <w:rPr>
          <w:rFonts w:ascii="Arial" w:hAnsi="Arial"/>
          <w:b/>
          <w:sz w:val="20"/>
          <w:u w:val="single"/>
        </w:rPr>
        <w:t>slachtoffe</w:t>
      </w:r>
      <w:r w:rsidR="00616346">
        <w:rPr>
          <w:rFonts w:ascii="Arial" w:hAnsi="Arial"/>
          <w:b/>
          <w:sz w:val="20"/>
          <w:u w:val="single"/>
        </w:rPr>
        <w:t>r</w:t>
      </w:r>
    </w:p>
    <w:p w14:paraId="58556824" w14:textId="77777777" w:rsidR="008E690C" w:rsidRDefault="008E690C">
      <w:pPr>
        <w:tabs>
          <w:tab w:val="left" w:pos="-1440"/>
          <w:tab w:val="left" w:pos="-720"/>
        </w:tabs>
        <w:suppressAutoHyphens/>
        <w:rPr>
          <w:rFonts w:ascii="Arial" w:hAnsi="Arial"/>
          <w:b/>
          <w:sz w:val="20"/>
          <w:u w:val="single"/>
        </w:rPr>
      </w:pPr>
    </w:p>
    <w:p w14:paraId="6DC25630" w14:textId="537155F0" w:rsidR="008E690C" w:rsidRPr="009D667E" w:rsidRDefault="009D667E">
      <w:pPr>
        <w:tabs>
          <w:tab w:val="left" w:pos="-1440"/>
          <w:tab w:val="left" w:pos="-720"/>
        </w:tabs>
        <w:suppressAutoHyphens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(Bij voorkeur digitaal invullen)</w:t>
      </w:r>
    </w:p>
    <w:p w14:paraId="5FDF95C9" w14:textId="77777777" w:rsidR="004755F7" w:rsidRDefault="004755F7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  <w:u w:val="single"/>
        </w:rPr>
      </w:pPr>
    </w:p>
    <w:p w14:paraId="15D617BB" w14:textId="77777777" w:rsidR="004755F7" w:rsidRDefault="004755F7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397"/>
        <w:gridCol w:w="6091"/>
      </w:tblGrid>
      <w:tr w:rsidR="008E690C" w14:paraId="3917214F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3021C9A4" w14:textId="746C06CA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Voorletters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1B41744B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6660CD47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4765B927" w14:textId="6F4D6C9E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Voornaam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247CE4C3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75A57842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2AAFFEBA" w14:textId="084CD646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Voorvoegsel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3CCBE88F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6AA27AE0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680372A9" w14:textId="06C4EC10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Achternaam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6752B2CE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62508279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7650CEBF" w14:textId="4BA0D0DE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Geslacht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15185A65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70EAAD07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45AA351F" w14:textId="7379B12F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Adres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2DC4C5F2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2C8418A7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75FCD6C2" w14:textId="1E8F3E6E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 w:rsidRPr="353AA2BB">
              <w:rPr>
                <w:rFonts w:ascii="Arial" w:hAnsi="Arial"/>
                <w:sz w:val="20"/>
              </w:rPr>
              <w:t>Postcode/woonplaats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7FC7BBFF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60563700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62B2919D" w14:textId="785ABA3B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 w:rsidRPr="353AA2BB">
              <w:rPr>
                <w:rFonts w:ascii="Arial" w:hAnsi="Arial"/>
                <w:sz w:val="20"/>
              </w:rPr>
              <w:t>Geboortedatum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778910CB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2EA5D53D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58E7A355" w14:textId="4BA75315" w:rsidR="008E690C" w:rsidRPr="353AA2BB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 w:rsidRPr="353AA2BB">
              <w:rPr>
                <w:rFonts w:ascii="Arial" w:hAnsi="Arial"/>
                <w:sz w:val="20"/>
              </w:rPr>
              <w:t>E-mailadres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4971D283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14DDA91A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5B382188" w14:textId="6D2B2AF6" w:rsidR="008E690C" w:rsidRPr="353AA2BB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 w:rsidRPr="353AA2BB">
              <w:rPr>
                <w:rFonts w:ascii="Arial" w:hAnsi="Arial"/>
                <w:sz w:val="20"/>
              </w:rPr>
              <w:t>Telefoonnummer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136B425D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03AB0B41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2CB025F3" w14:textId="2C1C1382" w:rsidR="008E690C" w:rsidRPr="353AA2BB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 w:rsidRPr="353AA2BB">
              <w:rPr>
                <w:rFonts w:ascii="Arial" w:hAnsi="Arial"/>
                <w:sz w:val="20"/>
              </w:rPr>
              <w:t>Telefoon mobiel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7CAC93B2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3E48534A" w14:textId="77777777" w:rsidTr="00CC02F7">
        <w:trPr>
          <w:trHeight w:val="471"/>
        </w:trPr>
        <w:tc>
          <w:tcPr>
            <w:tcW w:w="3397" w:type="dxa"/>
            <w:vAlign w:val="center"/>
          </w:tcPr>
          <w:p w14:paraId="5CBC079E" w14:textId="4C252AAF" w:rsidR="008E690C" w:rsidRPr="353AA2BB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 w:rsidRPr="353AA2BB">
              <w:rPr>
                <w:rFonts w:ascii="Arial" w:hAnsi="Arial"/>
                <w:sz w:val="20"/>
              </w:rPr>
              <w:t>EHBO diploma-/certificaatnummer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  <w:vAlign w:val="center"/>
          </w:tcPr>
          <w:p w14:paraId="347D1982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  <w:tr w:rsidR="008E690C" w14:paraId="11AF9914" w14:textId="77777777" w:rsidTr="00CC02F7">
        <w:trPr>
          <w:trHeight w:val="1787"/>
        </w:trPr>
        <w:tc>
          <w:tcPr>
            <w:tcW w:w="3397" w:type="dxa"/>
            <w:vAlign w:val="center"/>
          </w:tcPr>
          <w:p w14:paraId="6DD8585D" w14:textId="48E347DA" w:rsidR="008E690C" w:rsidRPr="353AA2BB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  <w:r w:rsidRPr="353AA2BB">
              <w:rPr>
                <w:rFonts w:ascii="Arial" w:hAnsi="Arial"/>
                <w:sz w:val="20"/>
              </w:rPr>
              <w:t>Eventuele bijzonderheden</w:t>
            </w:r>
            <w:r w:rsidR="00CC02F7">
              <w:rPr>
                <w:rFonts w:ascii="Arial" w:hAnsi="Arial"/>
                <w:sz w:val="20"/>
              </w:rPr>
              <w:t>:</w:t>
            </w:r>
          </w:p>
        </w:tc>
        <w:tc>
          <w:tcPr>
            <w:tcW w:w="6091" w:type="dxa"/>
          </w:tcPr>
          <w:p w14:paraId="1FC2DD46" w14:textId="77777777" w:rsidR="008E690C" w:rsidRDefault="008E690C">
            <w:pPr>
              <w:tabs>
                <w:tab w:val="left" w:pos="-1440"/>
                <w:tab w:val="left" w:pos="-720"/>
              </w:tabs>
              <w:suppressAutoHyphens/>
              <w:rPr>
                <w:rFonts w:ascii="Arial" w:hAnsi="Arial"/>
                <w:sz w:val="20"/>
              </w:rPr>
            </w:pPr>
          </w:p>
        </w:tc>
      </w:tr>
    </w:tbl>
    <w:p w14:paraId="51591874" w14:textId="77777777" w:rsidR="004755F7" w:rsidRDefault="004755F7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3E7B5723" w14:textId="77777777" w:rsidR="004755F7" w:rsidRDefault="004755F7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285578D6" w14:textId="77777777" w:rsidR="004755F7" w:rsidRDefault="004755F7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642061CD" w14:textId="77777777" w:rsidR="00C725CA" w:rsidRDefault="00C725CA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591D19A4" w14:textId="77777777" w:rsidR="00C725CA" w:rsidRDefault="00C725CA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072D1C81" w14:textId="6D53A710" w:rsidR="007D71E7" w:rsidRDefault="004755F7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  <w:r>
        <w:rPr>
          <w:rFonts w:ascii="Arial" w:hAnsi="Arial"/>
          <w:sz w:val="20"/>
        </w:rPr>
        <w:t>Datum_________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Handtekening__________________________</w:t>
      </w:r>
    </w:p>
    <w:p w14:paraId="68AB293F" w14:textId="77777777" w:rsidR="007D71E7" w:rsidRDefault="007D71E7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095A526C" w14:textId="77777777" w:rsidR="007D71E7" w:rsidRDefault="007D71E7">
      <w:pPr>
        <w:tabs>
          <w:tab w:val="left" w:pos="-1440"/>
          <w:tab w:val="left" w:pos="-720"/>
        </w:tabs>
        <w:suppressAutoHyphens/>
        <w:rPr>
          <w:rFonts w:ascii="Arial" w:hAnsi="Arial"/>
          <w:sz w:val="20"/>
        </w:rPr>
      </w:pPr>
    </w:p>
    <w:p w14:paraId="6918A85D" w14:textId="77777777" w:rsidR="001A1383" w:rsidRDefault="001A1383">
      <w:pPr>
        <w:tabs>
          <w:tab w:val="left" w:pos="-1440"/>
          <w:tab w:val="left" w:pos="-720"/>
        </w:tabs>
        <w:suppressAutoHyphens/>
        <w:rPr>
          <w:rFonts w:ascii="Arial" w:hAnsi="Arial" w:cs="Arial"/>
          <w:color w:val="222222"/>
          <w:sz w:val="18"/>
          <w:szCs w:val="18"/>
          <w:shd w:val="clear" w:color="auto" w:fill="FFFFFF"/>
        </w:rPr>
      </w:pPr>
    </w:p>
    <w:p w14:paraId="71FFDB4A" w14:textId="7AA3CD3E" w:rsidR="007D71E7" w:rsidRPr="001A1383" w:rsidRDefault="001A1383">
      <w:pPr>
        <w:tabs>
          <w:tab w:val="left" w:pos="-1440"/>
          <w:tab w:val="left" w:pos="-720"/>
        </w:tabs>
        <w:suppressAutoHyphens/>
        <w:rPr>
          <w:rFonts w:ascii="Arial" w:hAnsi="Arial"/>
          <w:sz w:val="18"/>
          <w:szCs w:val="18"/>
        </w:rPr>
      </w:pPr>
      <w:r w:rsidRPr="001A1383">
        <w:rPr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Door ondertekening geeft aanmelder aan het privacy statement te hebben gelezen. </w:t>
      </w:r>
      <w:r w:rsidR="00616346" w:rsidRPr="001A1383">
        <w:rPr>
          <w:rFonts w:ascii="Arial" w:hAnsi="Arial" w:cs="Arial"/>
          <w:color w:val="222222"/>
          <w:sz w:val="18"/>
          <w:szCs w:val="18"/>
          <w:shd w:val="clear" w:color="auto" w:fill="FFFFFF"/>
        </w:rPr>
        <w:t>Ook</w:t>
      </w:r>
      <w:r w:rsidRPr="001A1383">
        <w:rPr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gaat </w:t>
      </w:r>
      <w:r w:rsidR="00616346">
        <w:rPr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de </w:t>
      </w:r>
      <w:r w:rsidRPr="001A1383">
        <w:rPr>
          <w:rFonts w:ascii="Arial" w:hAnsi="Arial" w:cs="Arial"/>
          <w:color w:val="222222"/>
          <w:sz w:val="18"/>
          <w:szCs w:val="18"/>
          <w:shd w:val="clear" w:color="auto" w:fill="FFFFFF"/>
        </w:rPr>
        <w:t>aanmelder akkoord met de cursusvoorwaarden en het doorgeven van de persoonsgegevens aan de instructeurs van de opleiding</w:t>
      </w:r>
      <w:r w:rsidR="000C2DBC">
        <w:rPr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, aan </w:t>
      </w:r>
      <w:r w:rsidRPr="001A1383">
        <w:rPr>
          <w:rFonts w:ascii="Arial" w:hAnsi="Arial" w:cs="Arial"/>
          <w:color w:val="222222"/>
          <w:sz w:val="18"/>
          <w:szCs w:val="18"/>
          <w:shd w:val="clear" w:color="auto" w:fill="FFFFFF"/>
        </w:rPr>
        <w:t>Het Oranje Kruis</w:t>
      </w:r>
      <w:r w:rsidR="000C2DBC">
        <w:rPr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en </w:t>
      </w:r>
      <w:r w:rsidR="00695C08">
        <w:rPr>
          <w:rFonts w:ascii="Arial" w:hAnsi="Arial" w:cs="Arial"/>
          <w:color w:val="222222"/>
          <w:sz w:val="18"/>
          <w:szCs w:val="18"/>
          <w:shd w:val="clear" w:color="auto" w:fill="FFFFFF"/>
        </w:rPr>
        <w:t>het Nederlandse Rode Kruis</w:t>
      </w:r>
      <w:r w:rsidRPr="001A1383">
        <w:rPr>
          <w:rFonts w:ascii="Arial" w:hAnsi="Arial" w:cs="Arial"/>
          <w:color w:val="222222"/>
          <w:sz w:val="18"/>
          <w:szCs w:val="18"/>
          <w:shd w:val="clear" w:color="auto" w:fill="FFFFFF"/>
        </w:rPr>
        <w:t>.</w:t>
      </w:r>
    </w:p>
    <w:p w14:paraId="7F8C881C" w14:textId="77777777" w:rsidR="007D71E7" w:rsidRPr="001A1383" w:rsidRDefault="007D71E7">
      <w:pPr>
        <w:tabs>
          <w:tab w:val="left" w:pos="-1440"/>
          <w:tab w:val="left" w:pos="-720"/>
        </w:tabs>
        <w:suppressAutoHyphens/>
        <w:rPr>
          <w:rFonts w:ascii="Arial" w:hAnsi="Arial"/>
          <w:sz w:val="18"/>
          <w:szCs w:val="18"/>
        </w:rPr>
      </w:pPr>
    </w:p>
    <w:p w14:paraId="4D4E9F78" w14:textId="5916CF06" w:rsidR="007D71E7" w:rsidRDefault="000C2DBC">
      <w:pPr>
        <w:tabs>
          <w:tab w:val="left" w:pos="-1440"/>
          <w:tab w:val="left" w:pos="-720"/>
        </w:tabs>
        <w:suppressAutoHyphens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 xml:space="preserve">Je </w:t>
      </w:r>
      <w:r w:rsidR="007D71E7" w:rsidRPr="001A1383">
        <w:rPr>
          <w:rFonts w:ascii="Arial" w:hAnsi="Arial"/>
          <w:sz w:val="18"/>
          <w:szCs w:val="18"/>
        </w:rPr>
        <w:t>gegevens worden opgenomen in de adm</w:t>
      </w:r>
      <w:r w:rsidR="00A74958" w:rsidRPr="001A1383">
        <w:rPr>
          <w:rFonts w:ascii="Arial" w:hAnsi="Arial"/>
          <w:sz w:val="18"/>
          <w:szCs w:val="18"/>
        </w:rPr>
        <w:t>i</w:t>
      </w:r>
      <w:r w:rsidR="007D71E7" w:rsidRPr="001A1383">
        <w:rPr>
          <w:rFonts w:ascii="Arial" w:hAnsi="Arial"/>
          <w:sz w:val="18"/>
          <w:szCs w:val="18"/>
        </w:rPr>
        <w:t>nistratie van de organisatie LOTUS, in overeenstemming met de richtlijnen van de Algemene Verordening Gegevensverwerking (AVG).</w:t>
      </w:r>
    </w:p>
    <w:p w14:paraId="5C489DD4" w14:textId="77777777" w:rsidR="00971712" w:rsidRDefault="00971712">
      <w:pPr>
        <w:tabs>
          <w:tab w:val="left" w:pos="-1440"/>
          <w:tab w:val="left" w:pos="-720"/>
        </w:tabs>
        <w:suppressAutoHyphens/>
        <w:rPr>
          <w:rFonts w:ascii="Arial" w:hAnsi="Arial"/>
          <w:sz w:val="18"/>
          <w:szCs w:val="18"/>
        </w:rPr>
      </w:pPr>
    </w:p>
    <w:p w14:paraId="68DBA2AF" w14:textId="77777777" w:rsidR="00971712" w:rsidRPr="001A1383" w:rsidRDefault="00971712">
      <w:pPr>
        <w:tabs>
          <w:tab w:val="left" w:pos="-1440"/>
          <w:tab w:val="left" w:pos="-720"/>
        </w:tabs>
        <w:suppressAutoHyphens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LOTUS is een Benelux geregistreerd merk.</w:t>
      </w:r>
    </w:p>
    <w:sectPr w:rsidR="00971712" w:rsidRPr="001A1383" w:rsidSect="00F84ECC">
      <w:endnotePr>
        <w:numFmt w:val="decimal"/>
      </w:endnotePr>
      <w:type w:val="continuous"/>
      <w:pgSz w:w="11906" w:h="16838" w:code="9"/>
      <w:pgMar w:top="737" w:right="1274" w:bottom="737" w:left="1134" w:header="737" w:footer="737" w:gutter="0"/>
      <w:paperSrc w:first="4" w:other="4"/>
      <w:pgNumType w:start="1"/>
      <w:cols w:space="708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07EBAE" w14:textId="77777777" w:rsidR="004755F7" w:rsidRDefault="004755F7">
      <w:pPr>
        <w:spacing w:line="20" w:lineRule="exact"/>
        <w:rPr>
          <w:sz w:val="24"/>
        </w:rPr>
      </w:pPr>
    </w:p>
  </w:endnote>
  <w:endnote w:type="continuationSeparator" w:id="0">
    <w:p w14:paraId="007715AF" w14:textId="77777777" w:rsidR="004755F7" w:rsidRDefault="004755F7">
      <w:r>
        <w:rPr>
          <w:sz w:val="24"/>
        </w:rPr>
        <w:t xml:space="preserve"> </w:t>
      </w:r>
    </w:p>
  </w:endnote>
  <w:endnote w:type="continuationNotice" w:id="1">
    <w:p w14:paraId="317DE8A1" w14:textId="77777777" w:rsidR="004755F7" w:rsidRDefault="004755F7">
      <w:r>
        <w:rPr>
          <w:sz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89FCE3" w14:textId="77777777" w:rsidR="004755F7" w:rsidRDefault="004755F7">
      <w:r>
        <w:rPr>
          <w:sz w:val="24"/>
        </w:rPr>
        <w:separator/>
      </w:r>
    </w:p>
  </w:footnote>
  <w:footnote w:type="continuationSeparator" w:id="0">
    <w:p w14:paraId="6E452634" w14:textId="77777777" w:rsidR="004755F7" w:rsidRDefault="00475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grammar="clean"/>
  <w:attachedTemplate r:id="rId1"/>
  <w:mailMerge>
    <w:mainDocumentType w:val="formLetters"/>
    <w:dataType w:val="textFile"/>
    <w:activeRecord w:val="-1"/>
    <w:odso/>
  </w:mailMerge>
  <w:defaultTabStop w:val="720"/>
  <w:hyphenationZone w:val="70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442"/>
    <w:rsid w:val="000012F2"/>
    <w:rsid w:val="00025B6A"/>
    <w:rsid w:val="00071C22"/>
    <w:rsid w:val="000C2DBC"/>
    <w:rsid w:val="000D2779"/>
    <w:rsid w:val="000D4533"/>
    <w:rsid w:val="000F65CF"/>
    <w:rsid w:val="00114DC0"/>
    <w:rsid w:val="00165455"/>
    <w:rsid w:val="001808C6"/>
    <w:rsid w:val="001A1383"/>
    <w:rsid w:val="001D0026"/>
    <w:rsid w:val="001D5316"/>
    <w:rsid w:val="001D535F"/>
    <w:rsid w:val="00251CD2"/>
    <w:rsid w:val="002D0D14"/>
    <w:rsid w:val="002D4032"/>
    <w:rsid w:val="00342334"/>
    <w:rsid w:val="0035171D"/>
    <w:rsid w:val="00456CDC"/>
    <w:rsid w:val="004755F7"/>
    <w:rsid w:val="004A5485"/>
    <w:rsid w:val="00503970"/>
    <w:rsid w:val="00526836"/>
    <w:rsid w:val="0057381D"/>
    <w:rsid w:val="005E0D69"/>
    <w:rsid w:val="00616346"/>
    <w:rsid w:val="00655A11"/>
    <w:rsid w:val="00695C08"/>
    <w:rsid w:val="007B0A27"/>
    <w:rsid w:val="007D71E7"/>
    <w:rsid w:val="007F22A0"/>
    <w:rsid w:val="007F34F4"/>
    <w:rsid w:val="00801570"/>
    <w:rsid w:val="00842A7D"/>
    <w:rsid w:val="00846438"/>
    <w:rsid w:val="00855677"/>
    <w:rsid w:val="008B031A"/>
    <w:rsid w:val="008D6267"/>
    <w:rsid w:val="008E690C"/>
    <w:rsid w:val="009307F3"/>
    <w:rsid w:val="00946E29"/>
    <w:rsid w:val="009661B9"/>
    <w:rsid w:val="0097168F"/>
    <w:rsid w:val="00971712"/>
    <w:rsid w:val="0099615F"/>
    <w:rsid w:val="009D667E"/>
    <w:rsid w:val="00A07AFA"/>
    <w:rsid w:val="00A230AF"/>
    <w:rsid w:val="00A35A2D"/>
    <w:rsid w:val="00A74958"/>
    <w:rsid w:val="00A90FD2"/>
    <w:rsid w:val="00AB5ABE"/>
    <w:rsid w:val="00B620A9"/>
    <w:rsid w:val="00C725CA"/>
    <w:rsid w:val="00C85514"/>
    <w:rsid w:val="00C944E5"/>
    <w:rsid w:val="00CC02F7"/>
    <w:rsid w:val="00DD5341"/>
    <w:rsid w:val="00E402F2"/>
    <w:rsid w:val="00E413C5"/>
    <w:rsid w:val="00E64196"/>
    <w:rsid w:val="00ED32FE"/>
    <w:rsid w:val="00ED5442"/>
    <w:rsid w:val="00F03C1E"/>
    <w:rsid w:val="00F042A3"/>
    <w:rsid w:val="00F30E80"/>
    <w:rsid w:val="00F726D3"/>
    <w:rsid w:val="00F82ED1"/>
    <w:rsid w:val="00F84ECC"/>
    <w:rsid w:val="00FB4E84"/>
    <w:rsid w:val="00FD4648"/>
    <w:rsid w:val="353AA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B85E53"/>
  <w15:docId w15:val="{754F2AC9-6DDD-490A-9847-F888663E1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07AFA"/>
    <w:rPr>
      <w:rFonts w:ascii="Helvetica" w:hAnsi="Helvetica"/>
      <w:sz w:val="26"/>
    </w:rPr>
  </w:style>
  <w:style w:type="paragraph" w:styleId="Kop1">
    <w:name w:val="heading 1"/>
    <w:basedOn w:val="Standaard"/>
    <w:next w:val="Standaard"/>
    <w:qFormat/>
    <w:rsid w:val="00A07AFA"/>
    <w:pPr>
      <w:keepNext/>
      <w:tabs>
        <w:tab w:val="left" w:pos="-1440"/>
        <w:tab w:val="left" w:pos="-720"/>
      </w:tabs>
      <w:suppressAutoHyphens/>
      <w:jc w:val="right"/>
      <w:outlineLvl w:val="0"/>
    </w:pPr>
    <w:rPr>
      <w:rFonts w:ascii="Arial" w:hAnsi="Arial"/>
      <w:b/>
      <w:bCs/>
      <w:sz w:val="16"/>
    </w:rPr>
  </w:style>
  <w:style w:type="paragraph" w:styleId="Kop2">
    <w:name w:val="heading 2"/>
    <w:basedOn w:val="Standaard"/>
    <w:next w:val="Standaard"/>
    <w:qFormat/>
    <w:rsid w:val="00A07AF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inhopg1">
    <w:name w:val="inhopg 1"/>
    <w:basedOn w:val="Standaard"/>
    <w:rsid w:val="00A07AFA"/>
    <w:pPr>
      <w:tabs>
        <w:tab w:val="left" w:leader="dot" w:pos="9000"/>
        <w:tab w:val="right" w:pos="9360"/>
      </w:tabs>
      <w:suppressAutoHyphens/>
      <w:spacing w:before="480"/>
      <w:ind w:left="720" w:right="720" w:hanging="720"/>
    </w:pPr>
    <w:rPr>
      <w:lang w:val="en-US"/>
    </w:rPr>
  </w:style>
  <w:style w:type="paragraph" w:customStyle="1" w:styleId="inhopg2">
    <w:name w:val="inhopg 2"/>
    <w:basedOn w:val="Standaard"/>
    <w:rsid w:val="00A07AFA"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customStyle="1" w:styleId="inhopg3">
    <w:name w:val="inhopg 3"/>
    <w:basedOn w:val="Standaard"/>
    <w:rsid w:val="00A07AFA"/>
    <w:pPr>
      <w:tabs>
        <w:tab w:val="left" w:leader="dot" w:pos="9000"/>
        <w:tab w:val="right" w:pos="9360"/>
      </w:tabs>
      <w:suppressAutoHyphens/>
      <w:ind w:left="2160" w:right="720" w:hanging="720"/>
    </w:pPr>
    <w:rPr>
      <w:lang w:val="en-US"/>
    </w:rPr>
  </w:style>
  <w:style w:type="paragraph" w:customStyle="1" w:styleId="inhopg4">
    <w:name w:val="inhopg 4"/>
    <w:basedOn w:val="Standaard"/>
    <w:rsid w:val="00A07AFA"/>
    <w:pPr>
      <w:tabs>
        <w:tab w:val="left" w:leader="dot" w:pos="9000"/>
        <w:tab w:val="right" w:pos="9360"/>
      </w:tabs>
      <w:suppressAutoHyphens/>
      <w:ind w:left="2880" w:right="720" w:hanging="720"/>
    </w:pPr>
    <w:rPr>
      <w:lang w:val="en-US"/>
    </w:rPr>
  </w:style>
  <w:style w:type="paragraph" w:customStyle="1" w:styleId="inhopg5">
    <w:name w:val="inhopg 5"/>
    <w:basedOn w:val="Standaard"/>
    <w:rsid w:val="00A07AFA"/>
    <w:pPr>
      <w:tabs>
        <w:tab w:val="left" w:leader="dot" w:pos="9000"/>
        <w:tab w:val="right" w:pos="9360"/>
      </w:tabs>
      <w:suppressAutoHyphens/>
      <w:ind w:left="3600" w:right="720" w:hanging="720"/>
    </w:pPr>
    <w:rPr>
      <w:lang w:val="en-US"/>
    </w:rPr>
  </w:style>
  <w:style w:type="paragraph" w:customStyle="1" w:styleId="inhopg6">
    <w:name w:val="inhopg 6"/>
    <w:basedOn w:val="Standaard"/>
    <w:rsid w:val="00A07AFA"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customStyle="1" w:styleId="inhopg7">
    <w:name w:val="inhopg 7"/>
    <w:basedOn w:val="Standaard"/>
    <w:rsid w:val="00A07AFA"/>
    <w:pPr>
      <w:suppressAutoHyphens/>
      <w:ind w:left="720" w:hanging="720"/>
    </w:pPr>
    <w:rPr>
      <w:lang w:val="en-US"/>
    </w:rPr>
  </w:style>
  <w:style w:type="paragraph" w:customStyle="1" w:styleId="inhopg8">
    <w:name w:val="inhopg 8"/>
    <w:basedOn w:val="Standaard"/>
    <w:rsid w:val="00A07AFA"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customStyle="1" w:styleId="inhopg9">
    <w:name w:val="inhopg 9"/>
    <w:basedOn w:val="Standaard"/>
    <w:rsid w:val="00A07AFA"/>
    <w:pPr>
      <w:tabs>
        <w:tab w:val="left" w:leader="dot" w:pos="9000"/>
        <w:tab w:val="right" w:pos="9360"/>
      </w:tabs>
      <w:suppressAutoHyphens/>
      <w:ind w:left="720" w:hanging="720"/>
    </w:pPr>
    <w:rPr>
      <w:lang w:val="en-US"/>
    </w:rPr>
  </w:style>
  <w:style w:type="paragraph" w:styleId="Index1">
    <w:name w:val="index 1"/>
    <w:basedOn w:val="Standaard"/>
    <w:next w:val="Standaard"/>
    <w:semiHidden/>
    <w:rsid w:val="00A07AFA"/>
    <w:pPr>
      <w:tabs>
        <w:tab w:val="left" w:leader="dot" w:pos="9000"/>
        <w:tab w:val="right" w:pos="9360"/>
      </w:tabs>
      <w:suppressAutoHyphens/>
      <w:ind w:left="1440" w:right="720" w:hanging="1440"/>
    </w:pPr>
    <w:rPr>
      <w:lang w:val="en-US"/>
    </w:rPr>
  </w:style>
  <w:style w:type="paragraph" w:styleId="Index2">
    <w:name w:val="index 2"/>
    <w:basedOn w:val="Standaard"/>
    <w:next w:val="Standaard"/>
    <w:semiHidden/>
    <w:rsid w:val="00A07AFA"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customStyle="1" w:styleId="bronvermelding">
    <w:name w:val="bronvermelding"/>
    <w:basedOn w:val="Standaard"/>
    <w:rsid w:val="00A07AFA"/>
    <w:pPr>
      <w:tabs>
        <w:tab w:val="left" w:pos="9000"/>
        <w:tab w:val="right" w:pos="9360"/>
      </w:tabs>
      <w:suppressAutoHyphens/>
    </w:pPr>
    <w:rPr>
      <w:lang w:val="en-US"/>
    </w:rPr>
  </w:style>
  <w:style w:type="paragraph" w:customStyle="1" w:styleId="bijschrift">
    <w:name w:val="bijschrift"/>
    <w:basedOn w:val="Standaard"/>
    <w:rsid w:val="00A07AFA"/>
    <w:rPr>
      <w:sz w:val="24"/>
    </w:rPr>
  </w:style>
  <w:style w:type="character" w:customStyle="1" w:styleId="EquationCaption">
    <w:name w:val="_Equation Caption"/>
    <w:rsid w:val="00A07AFA"/>
  </w:style>
  <w:style w:type="paragraph" w:customStyle="1" w:styleId="Ballontekst1">
    <w:name w:val="Ballontekst1"/>
    <w:basedOn w:val="Standaard"/>
    <w:semiHidden/>
    <w:rsid w:val="00A07AFA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semiHidden/>
    <w:rsid w:val="00A07AFA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semiHidden/>
    <w:rsid w:val="00A07AFA"/>
    <w:pPr>
      <w:tabs>
        <w:tab w:val="center" w:pos="4536"/>
        <w:tab w:val="right" w:pos="9072"/>
      </w:tabs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F84ECC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84ECC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8E69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Wilma%20van%20Kleef\Application%20Data\Microsoft\Sjablonen\Brief%20org%20lotus%20GvL.dot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4D805FD4C67D4985FA57BF5BD3BC33" ma:contentTypeVersion="16" ma:contentTypeDescription="Een nieuw document maken." ma:contentTypeScope="" ma:versionID="7d8485b25506fb1b42b348e0c22c98f9">
  <xsd:schema xmlns:xsd="http://www.w3.org/2001/XMLSchema" xmlns:xs="http://www.w3.org/2001/XMLSchema" xmlns:p="http://schemas.microsoft.com/office/2006/metadata/properties" xmlns:ns3="9552bbc9-cb4a-4e2b-a807-eb361add549f" xmlns:ns4="6c5aac64-a5aa-408c-ba44-451dd939eb7c" targetNamespace="http://schemas.microsoft.com/office/2006/metadata/properties" ma:root="true" ma:fieldsID="e335d9b88417d18054f791620d94b67a" ns3:_="" ns4:_="">
    <xsd:import namespace="9552bbc9-cb4a-4e2b-a807-eb361add549f"/>
    <xsd:import namespace="6c5aac64-a5aa-408c-ba44-451dd939eb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2bbc9-cb4a-4e2b-a807-eb361add54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5aac64-a5aa-408c-ba44-451dd939eb7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552bbc9-cb4a-4e2b-a807-eb361add549f" xsi:nil="true"/>
  </documentManagement>
</p:properties>
</file>

<file path=customXml/itemProps1.xml><?xml version="1.0" encoding="utf-8"?>
<ds:datastoreItem xmlns:ds="http://schemas.openxmlformats.org/officeDocument/2006/customXml" ds:itemID="{83D83366-B293-4B5D-9243-15565CE2C5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2bbc9-cb4a-4e2b-a807-eb361add549f"/>
    <ds:schemaRef ds:uri="6c5aac64-a5aa-408c-ba44-451dd939eb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1915A6-B62A-4B13-9F61-C100F81DCF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B9977F-A162-4196-B0DF-8374A9C4D20B}">
  <ds:schemaRefs>
    <ds:schemaRef ds:uri="http://www.w3.org/XML/1998/namespace"/>
    <ds:schemaRef ds:uri="http://purl.org/dc/elements/1.1/"/>
    <ds:schemaRef ds:uri="http://purl.org/dc/terms/"/>
    <ds:schemaRef ds:uri="http://schemas.microsoft.com/office/2006/metadata/properties"/>
    <ds:schemaRef ds:uri="9552bbc9-cb4a-4e2b-a807-eb361add549f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6c5aac64-a5aa-408c-ba44-451dd939eb7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 org lotus GvL</Template>
  <TotalTime>1</TotalTime>
  <Pages>1</Pages>
  <Words>158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Lotus/lotusshop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Dicky Bullinga | organisatie LOTUS</cp:lastModifiedBy>
  <cp:revision>2</cp:revision>
  <cp:lastPrinted>2018-04-14T12:17:00Z</cp:lastPrinted>
  <dcterms:created xsi:type="dcterms:W3CDTF">2025-03-07T11:05:00Z</dcterms:created>
  <dcterms:modified xsi:type="dcterms:W3CDTF">2025-03-07T11:05:00Z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0x010100BF4D805FD4C67D4985FA57BF5BD3BC33</vt:lpwstr>
  </property>
</Properties>
</file>